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CD" w:rsidRDefault="007214CD" w:rsidP="0056400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214CD" w:rsidRPr="00520097" w:rsidRDefault="007214CD" w:rsidP="00A1047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20097">
        <w:rPr>
          <w:rFonts w:ascii="Times New Roman" w:hAnsi="Times New Roman"/>
          <w:sz w:val="28"/>
          <w:szCs w:val="28"/>
        </w:rPr>
        <w:t>Информация о сдаче нормативов ГТО зимней сес</w:t>
      </w:r>
      <w:r>
        <w:rPr>
          <w:rFonts w:ascii="Times New Roman" w:hAnsi="Times New Roman"/>
          <w:sz w:val="28"/>
          <w:szCs w:val="28"/>
        </w:rPr>
        <w:t>сии в МБОУ «Саклов-Башская СОШ»</w:t>
      </w:r>
    </w:p>
    <w:p w:rsidR="007214CD" w:rsidRDefault="007214CD" w:rsidP="0056400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3119"/>
        <w:gridCol w:w="1516"/>
        <w:gridCol w:w="1605"/>
        <w:gridCol w:w="1133"/>
        <w:gridCol w:w="2692"/>
        <w:gridCol w:w="2629"/>
      </w:tblGrid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норматива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Количество обучаю-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щихся основной групп-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пы по физической куль-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 xml:space="preserve">туре, приступивших к 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сдаче норматива</w:t>
            </w:r>
          </w:p>
        </w:tc>
        <w:tc>
          <w:tcPr>
            <w:tcW w:w="4254" w:type="dxa"/>
            <w:gridSpan w:val="3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справившихся с выполнением нормативов в полном объеме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Количество обучаю-щихся основной группы по физической культуре, справивших-ся с выполнением нормативов частично</w:t>
            </w: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Количество обучаю-щихся основной груп-пы по физической культуре, не справив-шихся с выполнением нормативов частично</w:t>
            </w: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Бронзовый</w:t>
            </w: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Серебряный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Золотой</w:t>
            </w: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Стрельба из пневма-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тической винтовки.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Подтягивание из ви-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са на высокой перек-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ладине.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Подтягивание из ви-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са на низкой перек-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ладине.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Поднимание тулови-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 xml:space="preserve">ща из положения </w:t>
            </w:r>
          </w:p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Сгибание и разгиба-ние рук в упоре лежа на полу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Рывок гири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Лыжные гонки  1 км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Лыжные гонки  2 км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Лыжные гонки  3 км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CD" w:rsidRPr="002F26C0">
        <w:trPr>
          <w:jc w:val="center"/>
        </w:trPr>
        <w:tc>
          <w:tcPr>
            <w:tcW w:w="2376" w:type="dxa"/>
          </w:tcPr>
          <w:p w:rsidR="007214CD" w:rsidRPr="002F26C0" w:rsidRDefault="007214CD" w:rsidP="002F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Лыжные гонки  5 км</w:t>
            </w:r>
          </w:p>
        </w:tc>
        <w:tc>
          <w:tcPr>
            <w:tcW w:w="311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5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7214CD" w:rsidRPr="002F26C0" w:rsidRDefault="007214CD" w:rsidP="002F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14CD" w:rsidRPr="0056400B" w:rsidRDefault="007214CD" w:rsidP="0056400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7214CD" w:rsidRPr="0056400B" w:rsidSect="008F08EE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00B"/>
    <w:rsid w:val="000D6B2C"/>
    <w:rsid w:val="00224DED"/>
    <w:rsid w:val="002F26C0"/>
    <w:rsid w:val="0042032B"/>
    <w:rsid w:val="00442987"/>
    <w:rsid w:val="00520097"/>
    <w:rsid w:val="00542C1D"/>
    <w:rsid w:val="00554AE6"/>
    <w:rsid w:val="0056400B"/>
    <w:rsid w:val="005A0E0E"/>
    <w:rsid w:val="007214CD"/>
    <w:rsid w:val="008F08EE"/>
    <w:rsid w:val="0098082B"/>
    <w:rsid w:val="00A10476"/>
    <w:rsid w:val="00A475C2"/>
    <w:rsid w:val="00BA1320"/>
    <w:rsid w:val="00C15C0E"/>
    <w:rsid w:val="00E326CE"/>
    <w:rsid w:val="00EF7342"/>
    <w:rsid w:val="00F63D56"/>
    <w:rsid w:val="00FA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98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6400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1</Pages>
  <Words>161</Words>
  <Characters>923</Characters>
  <Application>Microsoft Office Outlook</Application>
  <DocSecurity>0</DocSecurity>
  <Lines>0</Lines>
  <Paragraphs>0</Paragraphs>
  <ScaleCrop>false</ScaleCrop>
  <Company>abb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Альбиныщка</dc:creator>
  <cp:keywords/>
  <dc:description/>
  <cp:lastModifiedBy>sarmdo_mail.ru</cp:lastModifiedBy>
  <cp:revision>10</cp:revision>
  <cp:lastPrinted>2015-03-15T13:18:00Z</cp:lastPrinted>
  <dcterms:created xsi:type="dcterms:W3CDTF">2015-03-15T12:22:00Z</dcterms:created>
  <dcterms:modified xsi:type="dcterms:W3CDTF">2015-03-16T15:58:00Z</dcterms:modified>
</cp:coreProperties>
</file>